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6"/>
        <w:gridCol w:w="388"/>
        <w:gridCol w:w="2233"/>
        <w:gridCol w:w="1310"/>
        <w:gridCol w:w="1116"/>
        <w:gridCol w:w="192"/>
        <w:gridCol w:w="969"/>
        <w:gridCol w:w="1943"/>
        <w:gridCol w:w="192"/>
        <w:gridCol w:w="776"/>
      </w:tblGrid>
      <w:tr w:rsidR="00E32120" w:rsidRPr="00E32120" w14:paraId="633FA7B2" w14:textId="77777777" w:rsidTr="00A12998">
        <w:tc>
          <w:tcPr>
            <w:tcW w:w="3099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39F626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  <w:sz w:val="24"/>
              </w:rPr>
              <w:t>TILAUS</w:t>
            </w:r>
            <w:bookmarkStart w:id="0" w:name="_GoBack"/>
            <w:bookmarkEnd w:id="0"/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</w:tcPr>
          <w:p w14:paraId="048EECD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Pvm:</w:t>
            </w:r>
          </w:p>
        </w:tc>
        <w:tc>
          <w:tcPr>
            <w:tcW w:w="142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11C1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</w:tr>
      <w:tr w:rsidR="00E32120" w:rsidRPr="00E32120" w14:paraId="5ECCAF05" w14:textId="77777777" w:rsidTr="00A12998">
        <w:tc>
          <w:tcPr>
            <w:tcW w:w="3099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C1155E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1901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19F4A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D28BE82" w14:textId="77777777" w:rsidTr="00A12998">
        <w:tc>
          <w:tcPr>
            <w:tcW w:w="532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D633DA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Tilaaja</w:t>
            </w:r>
          </w:p>
        </w:tc>
        <w:tc>
          <w:tcPr>
            <w:tcW w:w="2567" w:type="pct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3417D5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2728A0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0F2658C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AF41E57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F21508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0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A1F1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12747A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4B9EFEA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3CDF8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0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58F16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331B35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3493BD72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C35BFA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08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05FC6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B0BEC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534F90F" w14:textId="77777777" w:rsidTr="00A12998">
        <w:tc>
          <w:tcPr>
            <w:tcW w:w="5000" w:type="pct"/>
            <w:gridSpan w:val="10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2D7A07F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  <w:r w:rsidRPr="00E32120">
              <w:rPr>
                <w:b/>
              </w:rPr>
              <w:t>Yhteyshenkilö</w:t>
            </w:r>
          </w:p>
        </w:tc>
      </w:tr>
      <w:tr w:rsidR="00E32120" w:rsidRPr="00E32120" w14:paraId="0BE264E4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C4394E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  <w:r w:rsidRPr="00E32120">
              <w:t>Nimi:</w:t>
            </w:r>
          </w:p>
        </w:tc>
        <w:tc>
          <w:tcPr>
            <w:tcW w:w="4087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B3732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A564D5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023EAF2D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745479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  <w:r w:rsidRPr="00E32120">
              <w:t>Puh:</w:t>
            </w:r>
          </w:p>
        </w:tc>
        <w:tc>
          <w:tcPr>
            <w:tcW w:w="256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8074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9C1B1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0C720B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6FFF7DBA" w14:textId="77777777" w:rsidTr="00A12998">
        <w:tc>
          <w:tcPr>
            <w:tcW w:w="5000" w:type="pct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308A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18EAE816" w14:textId="77777777" w:rsidTr="00A12998">
        <w:tc>
          <w:tcPr>
            <w:tcW w:w="3099" w:type="pct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37874CF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Toimittaja</w:t>
            </w:r>
          </w:p>
        </w:tc>
        <w:tc>
          <w:tcPr>
            <w:tcW w:w="1901" w:type="pct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5CA09E6F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EF84F23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D64CB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49CF3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Suomen Erillisverkot Oy</w:t>
            </w:r>
          </w:p>
        </w:tc>
        <w:tc>
          <w:tcPr>
            <w:tcW w:w="1901" w:type="pct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9F367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03DB5ADF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00D38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5BE8A8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PL 357 (Tekniikantie 4 B)</w:t>
            </w:r>
          </w:p>
        </w:tc>
        <w:tc>
          <w:tcPr>
            <w:tcW w:w="1901" w:type="pct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9D60DC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654F4BFA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139CCBF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170638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02151 Espoo</w:t>
            </w:r>
          </w:p>
        </w:tc>
        <w:tc>
          <w:tcPr>
            <w:tcW w:w="1901" w:type="pct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FA7D97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3F623C14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229F3F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43FD2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Y-tunnus: 1552436-8 </w:t>
            </w:r>
          </w:p>
        </w:tc>
        <w:tc>
          <w:tcPr>
            <w:tcW w:w="1901" w:type="pct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85426D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20BCE959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6A79EE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788A93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901" w:type="pct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0CF6E0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D624C97" w14:textId="77777777" w:rsidTr="00A12998">
        <w:tc>
          <w:tcPr>
            <w:tcW w:w="3099" w:type="pct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A50B6E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Laskutusosoite</w:t>
            </w:r>
          </w:p>
        </w:tc>
        <w:tc>
          <w:tcPr>
            <w:tcW w:w="1901" w:type="pct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55857EE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1A318D2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21338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C32A8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4088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E085B4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156F7F53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FC22B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CC3B3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098A1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A02B89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B2FF4B9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74552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4071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01D1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7282C1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25161D43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9CC47E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F5BE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A6B2B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7222C9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78A014B" w14:textId="77777777" w:rsidTr="00A12998">
        <w:tc>
          <w:tcPr>
            <w:tcW w:w="3099" w:type="pct"/>
            <w:gridSpan w:val="6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6D5CD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Y-tunnus:</w:t>
            </w: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8FAB9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4B60FD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2E29DEA2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4608CD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06D71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54FF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B887CD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B488E1A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74EABD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024344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F625F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91C3C7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EDAB61D" w14:textId="77777777" w:rsidTr="00A12998">
        <w:tc>
          <w:tcPr>
            <w:tcW w:w="3099" w:type="pct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0980525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Tilattava tuote</w:t>
            </w:r>
          </w:p>
        </w:tc>
        <w:tc>
          <w:tcPr>
            <w:tcW w:w="1521" w:type="pct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AE4883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4C4B467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6EFFD37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897EE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D6543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6A665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1E55B6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03A0B16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FD22AC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C0019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278" w:type="pct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1D0ABE7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  <w:r w:rsidRPr="00E32120">
              <w:t>Taajuuden käyttöoikeus VIRVE-sisäverkolle 250 € / kohde</w:t>
            </w:r>
            <w:r w:rsidRPr="00E32120">
              <w:br/>
              <w:t>(ei sis. ALV)</w:t>
            </w:r>
          </w:p>
        </w:tc>
      </w:tr>
      <w:tr w:rsidR="00E32120" w:rsidRPr="00E32120" w14:paraId="0291D744" w14:textId="77777777" w:rsidTr="00A12998">
        <w:trPr>
          <w:trHeight w:val="53"/>
        </w:trPr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DC830C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567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402DC7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4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17DB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BD12C0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362FD8AF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FFC085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D8099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278" w:type="pct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64F56BA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  <w:r w:rsidRPr="00E32120">
              <w:t>VIRVE-sisäverkon lopputarkastus 500 € / kohde (1-5 toistinta)</w:t>
            </w:r>
            <w:r w:rsidRPr="00E32120">
              <w:br/>
              <w:t>(ei sis. ALV)</w:t>
            </w:r>
          </w:p>
        </w:tc>
      </w:tr>
      <w:tr w:rsidR="00E32120" w:rsidRPr="00E32120" w14:paraId="4AC788FF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6498847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1DDF3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08CD4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7B7A1D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47FC5220" w14:textId="77777777" w:rsidTr="00A12998">
        <w:tc>
          <w:tcPr>
            <w:tcW w:w="532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63DF6FB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E32120">
              <w:rPr>
                <w:b/>
              </w:rPr>
              <w:t>Huom</w:t>
            </w:r>
            <w:proofErr w:type="spellEnd"/>
            <w:r w:rsidRPr="00E32120">
              <w:rPr>
                <w:b/>
              </w:rPr>
              <w:t>!</w:t>
            </w:r>
          </w:p>
        </w:tc>
        <w:tc>
          <w:tcPr>
            <w:tcW w:w="2471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DCD612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13D17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2573E4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10E24C5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5E781E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6F1A1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48AD6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13172C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9470CF3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6A594E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4E14C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80966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7169B0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6269428F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C8AE3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CFD842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A82DE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CF4B24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59A0E697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2B5B3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562837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518F7D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8FA6928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6D9AE1DC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BB1E8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8DE0B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F228D1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714A214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0BA5D632" w14:textId="77777777" w:rsidTr="00A12998">
        <w:tc>
          <w:tcPr>
            <w:tcW w:w="53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69D793D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471" w:type="pct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5017CC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AD9B6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6C301516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740FDBCB" w14:textId="77777777" w:rsidTr="00A12998">
        <w:tc>
          <w:tcPr>
            <w:tcW w:w="1816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416F089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Paikka</w:t>
            </w:r>
          </w:p>
        </w:tc>
        <w:tc>
          <w:tcPr>
            <w:tcW w:w="1188" w:type="pct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F16B6B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Pvm.</w:t>
            </w:r>
          </w:p>
        </w:tc>
        <w:tc>
          <w:tcPr>
            <w:tcW w:w="1521" w:type="pct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156BBF7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E32120">
              <w:rPr>
                <w:b/>
              </w:rPr>
              <w:t>Tilaajan allekirjoitus</w:t>
            </w:r>
          </w:p>
        </w:tc>
        <w:tc>
          <w:tcPr>
            <w:tcW w:w="475" w:type="pct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19D8BFA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  <w:tr w:rsidR="00E32120" w:rsidRPr="00E32120" w14:paraId="25BCCAD0" w14:textId="77777777" w:rsidTr="00A12998">
        <w:trPr>
          <w:trHeight w:val="532"/>
        </w:trPr>
        <w:tc>
          <w:tcPr>
            <w:tcW w:w="53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F70031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283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7345FDB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642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1F4E12C0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11322073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1521" w:type="pct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4B13A74E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75" w:type="pct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4C0638C5" w14:textId="77777777" w:rsidR="00E32120" w:rsidRPr="00E32120" w:rsidRDefault="00E32120" w:rsidP="00E32120">
            <w:pPr>
              <w:tabs>
                <w:tab w:val="clear" w:pos="2608"/>
                <w:tab w:val="clear" w:pos="3912"/>
              </w:tabs>
            </w:pPr>
          </w:p>
        </w:tc>
      </w:tr>
    </w:tbl>
    <w:p w14:paraId="56BD60F5" w14:textId="77777777" w:rsidR="00E32120" w:rsidRPr="00E32120" w:rsidRDefault="00E32120" w:rsidP="00E32120">
      <w:pPr>
        <w:tabs>
          <w:tab w:val="clear" w:pos="2608"/>
          <w:tab w:val="clear" w:pos="3912"/>
        </w:tabs>
        <w:rPr>
          <w:lang w:val="en-US"/>
        </w:rPr>
      </w:pPr>
    </w:p>
    <w:p w14:paraId="21CF4F7B" w14:textId="04ED8588" w:rsidR="00A05B9F" w:rsidRDefault="00A05B9F">
      <w:pPr>
        <w:tabs>
          <w:tab w:val="clear" w:pos="2608"/>
          <w:tab w:val="clear" w:pos="3912"/>
        </w:tabs>
      </w:pPr>
    </w:p>
    <w:p w14:paraId="3A209FCF" w14:textId="77777777" w:rsidR="00CC64F4" w:rsidRDefault="00CC64F4">
      <w:pPr>
        <w:tabs>
          <w:tab w:val="clear" w:pos="2608"/>
          <w:tab w:val="clear" w:pos="3912"/>
        </w:tabs>
      </w:pPr>
    </w:p>
    <w:p w14:paraId="0D2AA1AD" w14:textId="77777777" w:rsidR="00A351A7" w:rsidRPr="00E43B16" w:rsidRDefault="00A351A7" w:rsidP="00387217">
      <w:pPr>
        <w:tabs>
          <w:tab w:val="clear" w:pos="2608"/>
          <w:tab w:val="left" w:pos="2835"/>
        </w:tabs>
        <w:ind w:right="-1"/>
        <w:rPr>
          <w:lang w:val="en-GB"/>
        </w:rPr>
      </w:pPr>
    </w:p>
    <w:sectPr w:rsidR="00A351A7" w:rsidRPr="00E43B16" w:rsidSect="00E131C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361" w:right="567" w:bottom="1417" w:left="1134" w:header="612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7A5F0" w14:textId="77777777" w:rsidR="00FB52B1" w:rsidRDefault="00FB52B1" w:rsidP="00AC7BC5">
      <w:r>
        <w:separator/>
      </w:r>
    </w:p>
  </w:endnote>
  <w:endnote w:type="continuationSeparator" w:id="0">
    <w:p w14:paraId="1A4831D3" w14:textId="77777777" w:rsidR="00FB52B1" w:rsidRDefault="00FB52B1" w:rsidP="00AC7BC5">
      <w:r>
        <w:continuationSeparator/>
      </w:r>
    </w:p>
  </w:endnote>
  <w:endnote w:type="continuationNotice" w:id="1">
    <w:p w14:paraId="0DAE7598" w14:textId="77777777" w:rsidR="00FB52B1" w:rsidRDefault="00FB5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99555B9-20F1-4C9E-B5D2-C5D00A37CE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ce Grotesk">
    <w:altName w:val="Calibri"/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2" w:fontKey="{D84519FE-D809-4E0C-8567-4377E4C85AC8}"/>
    <w:embedBold r:id="rId3" w:fontKey="{B9C43651-A2E1-48A0-918E-9C04C219ECBE}"/>
  </w:font>
  <w:font w:name="Roboto">
    <w:panose1 w:val="02000000000000000000"/>
    <w:charset w:val="00"/>
    <w:family w:val="auto"/>
    <w:pitch w:val="variable"/>
    <w:sig w:usb0="20000287" w:usb1="00000000" w:usb2="00000000" w:usb3="00000000" w:csb0="0000019F" w:csb1="00000000"/>
    <w:embedRegular r:id="rId4" w:fontKey="{F5F114C6-FC23-4C7A-A1BF-255B5C269C4B}"/>
    <w:embedBold r:id="rId5" w:fontKey="{48D2E214-561F-43B1-AF5D-9F31AAB8E2F8}"/>
  </w:font>
  <w:font w:name="Rockwell (Headings)">
    <w:altName w:val="Rockwell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ace Grotesk Bold">
    <w:panose1 w:val="00000000000000000000"/>
    <w:charset w:val="00"/>
    <w:family w:val="roman"/>
    <w:notTrueType/>
    <w:pitch w:val="default"/>
  </w:font>
  <w:font w:name="Space Grotesk Medium"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6" w:fontKey="{9FA0BFE6-BE47-4295-9206-B367107AE739}"/>
    <w:embedBold r:id="rId7" w:fontKey="{C5AD3091-DB09-4090-8048-6BA68FB685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5BF7806-C5C5-4967-BA64-30DED5EA2B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31" w14:textId="28A4A134" w:rsidR="00C2034C" w:rsidRDefault="00C2034C" w:rsidP="00C2034C">
    <w:pPr>
      <w:pStyle w:val="Footer"/>
    </w:pPr>
  </w:p>
  <w:p w14:paraId="001A1A32" w14:textId="77777777" w:rsidR="00C2034C" w:rsidRDefault="00C2034C" w:rsidP="00C2034C">
    <w:pPr>
      <w:pStyle w:val="Footer"/>
    </w:pPr>
  </w:p>
  <w:p w14:paraId="0610F24E" w14:textId="77777777" w:rsidR="004C2836" w:rsidRDefault="004C2836" w:rsidP="004C2836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3AD7C7E" wp14:editId="118DD4BA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1120766046" name="Straight Connector 1120766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30631E8" id="Straight Connector 112076604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532C4A37" w14:textId="77777777" w:rsidR="004C2836" w:rsidRDefault="004C2836" w:rsidP="004C2836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4C2836" w:rsidRPr="00B6668E" w14:paraId="4A741DF1" w14:textId="77777777" w:rsidTr="007308AA">
      <w:tc>
        <w:tcPr>
          <w:tcW w:w="2835" w:type="dxa"/>
        </w:tcPr>
        <w:p w14:paraId="6527FC71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4A0C5A6F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D </w:t>
          </w:r>
        </w:p>
        <w:p w14:paraId="56F636EE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3EA623CD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6B83310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638B9A24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7DA55328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3B" w14:textId="77777777" w:rsidR="00E80616" w:rsidRPr="00C2034C" w:rsidRDefault="00E80616" w:rsidP="00C203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50" w14:textId="7EA9ECAC" w:rsidR="0014405D" w:rsidRDefault="00852E5B" w:rsidP="00387217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7E9763F" wp14:editId="1F96E742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909615935" name="Straight Connector 909615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8E677F3" id="Straight Connector 90961593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001A1A51" w14:textId="77777777" w:rsidR="00E80616" w:rsidRDefault="00E80616" w:rsidP="00DC1380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B6668E" w:rsidRPr="00B6668E" w14:paraId="001A1A59" w14:textId="77777777" w:rsidTr="00B6668E">
      <w:tc>
        <w:tcPr>
          <w:tcW w:w="2835" w:type="dxa"/>
        </w:tcPr>
        <w:p w14:paraId="001A1A52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001A1A53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</w:t>
          </w:r>
          <w:r w:rsidR="00373B5C" w:rsidRPr="00B6668E">
            <w:rPr>
              <w:lang w:val="fi-FI"/>
            </w:rPr>
            <w:t>D</w:t>
          </w:r>
          <w:r w:rsidRPr="00B6668E">
            <w:rPr>
              <w:lang w:val="fi-FI"/>
            </w:rPr>
            <w:t xml:space="preserve"> </w:t>
          </w:r>
        </w:p>
        <w:p w14:paraId="001A1A54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001A1A55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01A1A56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001A1A57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001A1A58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5A" w14:textId="77777777" w:rsidR="00DC1380" w:rsidRPr="00B6668E" w:rsidRDefault="00DC1380" w:rsidP="00DC1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10F1F" w14:textId="77777777" w:rsidR="00FB52B1" w:rsidRDefault="00FB52B1" w:rsidP="00AC7BC5">
      <w:r>
        <w:separator/>
      </w:r>
    </w:p>
  </w:footnote>
  <w:footnote w:type="continuationSeparator" w:id="0">
    <w:p w14:paraId="46FE6A1D" w14:textId="77777777" w:rsidR="00FB52B1" w:rsidRDefault="00FB52B1" w:rsidP="00AC7BC5">
      <w:r>
        <w:continuationSeparator/>
      </w:r>
    </w:p>
  </w:footnote>
  <w:footnote w:type="continuationNotice" w:id="1">
    <w:p w14:paraId="2608D5B4" w14:textId="77777777" w:rsidR="00FB52B1" w:rsidRDefault="00FB5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2627"/>
      <w:gridCol w:w="1093"/>
      <w:gridCol w:w="1106"/>
      <w:gridCol w:w="170"/>
    </w:tblGrid>
    <w:tr w:rsidR="00796256" w:rsidRPr="008C661A" w14:paraId="001A1A20" w14:textId="77777777" w:rsidTr="00796256">
      <w:trPr>
        <w:cantSplit/>
        <w:trHeight w:hRule="exact" w:val="312"/>
      </w:trPr>
      <w:tc>
        <w:tcPr>
          <w:tcW w:w="5211" w:type="dxa"/>
        </w:tcPr>
        <w:p w14:paraId="001A1A1C" w14:textId="6BB4F653" w:rsidR="001D0BBD" w:rsidRPr="008C661A" w:rsidRDefault="001D0BBD">
          <w:pPr>
            <w:pStyle w:val="Header"/>
            <w:rPr>
              <w:rFonts w:cstheme="minorHAnsi"/>
            </w:rPr>
          </w:pPr>
        </w:p>
      </w:tc>
      <w:tc>
        <w:tcPr>
          <w:tcW w:w="2627" w:type="dxa"/>
        </w:tcPr>
        <w:p w14:paraId="001A1A1D" w14:textId="77777777" w:rsidR="001D0BBD" w:rsidRPr="004E3155" w:rsidRDefault="001D0BBD">
          <w:pPr>
            <w:pStyle w:val="Header"/>
            <w:rPr>
              <w:b/>
            </w:rPr>
          </w:pPr>
        </w:p>
      </w:tc>
      <w:tc>
        <w:tcPr>
          <w:tcW w:w="1093" w:type="dxa"/>
        </w:tcPr>
        <w:p w14:paraId="001A1A1E" w14:textId="77777777" w:rsidR="001D0BBD" w:rsidRPr="005D4C87" w:rsidRDefault="001D0BBD" w:rsidP="005D3FAC">
          <w:pPr>
            <w:pStyle w:val="Header"/>
            <w:ind w:right="149"/>
          </w:pPr>
        </w:p>
      </w:tc>
      <w:tc>
        <w:tcPr>
          <w:tcW w:w="1276" w:type="dxa"/>
          <w:gridSpan w:val="2"/>
        </w:tcPr>
        <w:p w14:paraId="001A1A1F" w14:textId="77777777" w:rsidR="001D0BBD" w:rsidRPr="005D4C87" w:rsidRDefault="001D0BBD" w:rsidP="00796256">
          <w:pPr>
            <w:pStyle w:val="Header"/>
            <w:ind w:left="32"/>
          </w:pPr>
          <w:r w:rsidRPr="005D4C87">
            <w:fldChar w:fldCharType="begin"/>
          </w:r>
          <w:r w:rsidRPr="005D4C87">
            <w:instrText>PAGE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 xml:space="preserve"> (</w:t>
          </w:r>
          <w:r w:rsidRPr="005D4C87">
            <w:fldChar w:fldCharType="begin"/>
          </w:r>
          <w:r w:rsidRPr="005D4C87">
            <w:instrText>NUMPAGES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>)</w:t>
          </w:r>
        </w:p>
      </w:tc>
    </w:tr>
    <w:tr w:rsidR="00796256" w:rsidRPr="008C661A" w14:paraId="001A1A24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1" w14:textId="00608F38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2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3" w14:textId="77777777" w:rsidR="001D0BBD" w:rsidRPr="005D4C87" w:rsidRDefault="001D0BBD">
          <w:pPr>
            <w:pStyle w:val="Header"/>
          </w:pPr>
        </w:p>
      </w:tc>
    </w:tr>
    <w:tr w:rsidR="00796256" w:rsidRPr="008C661A" w14:paraId="001A1A28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5" w14:textId="6CA3B9E5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6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7" w14:textId="77777777" w:rsidR="001D0BBD" w:rsidRPr="005D4C87" w:rsidRDefault="001D0BBD">
          <w:pPr>
            <w:pStyle w:val="Header"/>
          </w:pPr>
        </w:p>
      </w:tc>
    </w:tr>
    <w:tr w:rsidR="00796256" w:rsidRPr="008C661A" w14:paraId="001A1A2C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9" w14:textId="5E88A989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A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B" w14:textId="77777777" w:rsidR="001D0BBD" w:rsidRPr="008C661A" w:rsidRDefault="001D0BBD">
          <w:pPr>
            <w:pStyle w:val="Header"/>
            <w:rPr>
              <w:bCs/>
            </w:rPr>
          </w:pPr>
        </w:p>
      </w:tc>
    </w:tr>
    <w:tr w:rsidR="00796256" w:rsidRPr="008C661A" w14:paraId="001A1A2E" w14:textId="77777777" w:rsidTr="00796256">
      <w:trPr>
        <w:gridAfter w:val="1"/>
        <w:wAfter w:w="170" w:type="dxa"/>
        <w:cantSplit/>
        <w:trHeight w:hRule="exact" w:val="283"/>
      </w:trPr>
      <w:tc>
        <w:tcPr>
          <w:tcW w:w="10037" w:type="dxa"/>
          <w:gridSpan w:val="4"/>
        </w:tcPr>
        <w:p w14:paraId="001A1A2D" w14:textId="4057BEBB" w:rsidR="001D0BBD" w:rsidRPr="008C661A" w:rsidRDefault="001D0BBD">
          <w:pPr>
            <w:pStyle w:val="Header"/>
            <w:rPr>
              <w:bCs/>
            </w:rPr>
          </w:pPr>
        </w:p>
      </w:tc>
    </w:tr>
  </w:tbl>
  <w:p w14:paraId="001A1A2F" w14:textId="185AC6B7" w:rsidR="00372826" w:rsidRPr="001D0BBD" w:rsidRDefault="004C2836" w:rsidP="001D0BBD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2" behindDoc="1" locked="0" layoutInCell="1" allowOverlap="1" wp14:anchorId="260C7344" wp14:editId="2B855849">
          <wp:simplePos x="0" y="0"/>
          <wp:positionH relativeFrom="page">
            <wp:posOffset>300990</wp:posOffset>
          </wp:positionH>
          <wp:positionV relativeFrom="page">
            <wp:posOffset>294005</wp:posOffset>
          </wp:positionV>
          <wp:extent cx="1723327" cy="392400"/>
          <wp:effectExtent l="0" t="0" r="0" b="1905"/>
          <wp:wrapNone/>
          <wp:docPr id="226287711" name="Picture 22628771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87711" name="Picture 22628771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402"/>
      <w:gridCol w:w="1559"/>
      <w:gridCol w:w="567"/>
      <w:gridCol w:w="693"/>
      <w:gridCol w:w="16"/>
    </w:tblGrid>
    <w:tr w:rsidR="00685309" w:rsidRPr="00B6668E" w14:paraId="001A1A40" w14:textId="77777777" w:rsidTr="00685309">
      <w:trPr>
        <w:cantSplit/>
        <w:trHeight w:hRule="exact" w:val="312"/>
      </w:trPr>
      <w:tc>
        <w:tcPr>
          <w:tcW w:w="4253" w:type="dxa"/>
        </w:tcPr>
        <w:p w14:paraId="001A1A3C" w14:textId="77777777" w:rsidR="00FE1DD1" w:rsidRPr="00B6668E" w:rsidRDefault="00FE1DD1" w:rsidP="00F132FE">
          <w:pPr>
            <w:pStyle w:val="Footer"/>
            <w:rPr>
              <w:lang w:val="fi-FI"/>
            </w:rPr>
          </w:pPr>
        </w:p>
      </w:tc>
      <w:tc>
        <w:tcPr>
          <w:tcW w:w="3402" w:type="dxa"/>
        </w:tcPr>
        <w:p w14:paraId="001A1A3D" w14:textId="7E3AE491" w:rsidR="00FE1DD1" w:rsidRPr="00DB2BFD" w:rsidRDefault="00E32120" w:rsidP="00597A0A">
          <w:r w:rsidRPr="00E32120">
            <w:rPr>
              <w:b/>
              <w:lang w:val="fi-FI"/>
            </w:rPr>
            <w:t>Virve-radioverkon</w:t>
          </w:r>
        </w:p>
      </w:tc>
      <w:tc>
        <w:tcPr>
          <w:tcW w:w="1559" w:type="dxa"/>
        </w:tcPr>
        <w:p w14:paraId="001A1A3E" w14:textId="46AA9351" w:rsidR="00FE1DD1" w:rsidRPr="00DB2BFD" w:rsidRDefault="00FE1DD1" w:rsidP="00597A0A"/>
      </w:tc>
      <w:tc>
        <w:tcPr>
          <w:tcW w:w="1276" w:type="dxa"/>
          <w:gridSpan w:val="3"/>
        </w:tcPr>
        <w:p w14:paraId="001A1A3F" w14:textId="77777777" w:rsidR="00FE1DD1" w:rsidRPr="00DB2BFD" w:rsidRDefault="00FE1DD1" w:rsidP="00597A0A">
          <w:r w:rsidRPr="00DB2BFD">
            <w:fldChar w:fldCharType="begin"/>
          </w:r>
          <w:r w:rsidRPr="00DB2BFD">
            <w:instrText>PAGE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 xml:space="preserve"> (</w:t>
          </w:r>
          <w:r w:rsidRPr="00DB2BFD">
            <w:fldChar w:fldCharType="begin"/>
          </w:r>
          <w:r w:rsidRPr="00DB2BFD">
            <w:instrText>NUMPAGES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>)</w:t>
          </w:r>
        </w:p>
      </w:tc>
    </w:tr>
    <w:tr w:rsidR="00685309" w:rsidRPr="00B6668E" w14:paraId="001A1A44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1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2" w14:textId="293E1CE8" w:rsidR="00FE1DD1" w:rsidRPr="00DB2BFD" w:rsidRDefault="00E32120" w:rsidP="00597A0A">
          <w:r w:rsidRPr="00E32120">
            <w:rPr>
              <w:b/>
              <w:lang w:val="fi-FI"/>
            </w:rPr>
            <w:t>taajuuden käyttöoikeuden</w:t>
          </w:r>
          <w:r>
            <w:rPr>
              <w:b/>
              <w:lang w:val="fi-FI"/>
            </w:rPr>
            <w:t xml:space="preserve"> </w:t>
          </w:r>
          <w:r w:rsidRPr="00E32120">
            <w:rPr>
              <w:b/>
              <w:lang w:val="fi-FI"/>
            </w:rPr>
            <w:t>tilaus</w:t>
          </w:r>
        </w:p>
      </w:tc>
      <w:tc>
        <w:tcPr>
          <w:tcW w:w="2819" w:type="dxa"/>
          <w:gridSpan w:val="3"/>
        </w:tcPr>
        <w:p w14:paraId="001A1A43" w14:textId="3BC70AA9" w:rsidR="00FE1DD1" w:rsidRPr="00DB2BFD" w:rsidRDefault="00FE1DD1" w:rsidP="00597A0A"/>
      </w:tc>
    </w:tr>
    <w:tr w:rsidR="00685309" w:rsidRPr="00B6668E" w14:paraId="001A1A48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5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6" w14:textId="7BDD273F" w:rsidR="00FE1DD1" w:rsidRPr="00DB2BFD" w:rsidRDefault="00E32120" w:rsidP="00597A0A">
          <w:r w:rsidRPr="00E32120">
            <w:rPr>
              <w:lang w:val="fi-FI"/>
            </w:rPr>
            <w:t>Virve-Tetra</w:t>
          </w:r>
        </w:p>
      </w:tc>
      <w:tc>
        <w:tcPr>
          <w:tcW w:w="2819" w:type="dxa"/>
          <w:gridSpan w:val="3"/>
        </w:tcPr>
        <w:p w14:paraId="001A1A47" w14:textId="50365D78" w:rsidR="00FE1DD1" w:rsidRPr="00DB2BFD" w:rsidRDefault="00FE1DD1" w:rsidP="00597A0A"/>
      </w:tc>
    </w:tr>
    <w:tr w:rsidR="00685309" w:rsidRPr="00B6668E" w14:paraId="001A1A4C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9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A" w14:textId="20B05440" w:rsidR="00FE1DD1" w:rsidRPr="00DB2BFD" w:rsidRDefault="00FE1DD1" w:rsidP="00597A0A"/>
      </w:tc>
      <w:tc>
        <w:tcPr>
          <w:tcW w:w="2819" w:type="dxa"/>
          <w:gridSpan w:val="3"/>
        </w:tcPr>
        <w:p w14:paraId="001A1A4B" w14:textId="22D00BA6" w:rsidR="00FE1DD1" w:rsidRPr="00DB2BFD" w:rsidRDefault="00FE1DD1" w:rsidP="00597A0A"/>
      </w:tc>
    </w:tr>
    <w:tr w:rsidR="00B13E76" w:rsidRPr="00B6668E" w14:paraId="001A1A4E" w14:textId="77777777" w:rsidTr="00685309">
      <w:trPr>
        <w:gridAfter w:val="2"/>
        <w:wAfter w:w="709" w:type="dxa"/>
        <w:cantSplit/>
        <w:trHeight w:hRule="exact" w:val="283"/>
      </w:trPr>
      <w:tc>
        <w:tcPr>
          <w:tcW w:w="9781" w:type="dxa"/>
          <w:gridSpan w:val="4"/>
        </w:tcPr>
        <w:p w14:paraId="001A1A4D" w14:textId="77777777" w:rsidR="00FE1DD1" w:rsidRPr="00B6668E" w:rsidRDefault="00FE1DD1">
          <w:pPr>
            <w:pStyle w:val="Header"/>
            <w:rPr>
              <w:bCs/>
              <w:lang w:val="fi-FI"/>
            </w:rPr>
          </w:pPr>
        </w:p>
      </w:tc>
    </w:tr>
  </w:tbl>
  <w:p w14:paraId="001A1A4F" w14:textId="77777777" w:rsidR="0014405D" w:rsidRPr="00B6668E" w:rsidRDefault="00E43B16" w:rsidP="00EB3A38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01A1A5D" wp14:editId="200BE5A7">
          <wp:simplePos x="0" y="0"/>
          <wp:positionH relativeFrom="page">
            <wp:posOffset>292100</wp:posOffset>
          </wp:positionH>
          <wp:positionV relativeFrom="page">
            <wp:posOffset>314960</wp:posOffset>
          </wp:positionV>
          <wp:extent cx="1723327" cy="3924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4DE6"/>
    <w:multiLevelType w:val="multilevel"/>
    <w:tmpl w:val="DBF8413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6814E3"/>
    <w:multiLevelType w:val="hybridMultilevel"/>
    <w:tmpl w:val="55B69C44"/>
    <w:lvl w:ilvl="0" w:tplc="DE70F3B0">
      <w:start w:val="1"/>
      <w:numFmt w:val="bullet"/>
      <w:pStyle w:val="ListParagraph"/>
      <w:lvlText w:val="-"/>
      <w:lvlJc w:val="left"/>
      <w:pPr>
        <w:ind w:left="2912" w:hanging="360"/>
      </w:pPr>
      <w:rPr>
        <w:rFonts w:ascii="Verdana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A612F4"/>
    <w:multiLevelType w:val="hybridMultilevel"/>
    <w:tmpl w:val="AF12FB98"/>
    <w:lvl w:ilvl="0" w:tplc="8C02AF02">
      <w:start w:val="1"/>
      <w:numFmt w:val="decimal"/>
      <w:pStyle w:val="Numeroituotsikk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F3598"/>
    <w:multiLevelType w:val="hybridMultilevel"/>
    <w:tmpl w:val="EEFAAA96"/>
    <w:lvl w:ilvl="0" w:tplc="9D927A90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41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0B"/>
    <w:rsid w:val="00017962"/>
    <w:rsid w:val="000A15CC"/>
    <w:rsid w:val="000C7E8C"/>
    <w:rsid w:val="000E6B92"/>
    <w:rsid w:val="00111FD2"/>
    <w:rsid w:val="00116DD0"/>
    <w:rsid w:val="001172A0"/>
    <w:rsid w:val="001210BB"/>
    <w:rsid w:val="00127D7F"/>
    <w:rsid w:val="00134133"/>
    <w:rsid w:val="0014405D"/>
    <w:rsid w:val="0017518E"/>
    <w:rsid w:val="00184A4B"/>
    <w:rsid w:val="001930D7"/>
    <w:rsid w:val="001D0BBD"/>
    <w:rsid w:val="001D6732"/>
    <w:rsid w:val="00224661"/>
    <w:rsid w:val="00227FBA"/>
    <w:rsid w:val="0026730D"/>
    <w:rsid w:val="002756DF"/>
    <w:rsid w:val="00290218"/>
    <w:rsid w:val="002B0837"/>
    <w:rsid w:val="002B6744"/>
    <w:rsid w:val="002E2A82"/>
    <w:rsid w:val="002E781B"/>
    <w:rsid w:val="002F744B"/>
    <w:rsid w:val="00323404"/>
    <w:rsid w:val="0035532F"/>
    <w:rsid w:val="00356779"/>
    <w:rsid w:val="00372826"/>
    <w:rsid w:val="00373B5C"/>
    <w:rsid w:val="00387217"/>
    <w:rsid w:val="00392633"/>
    <w:rsid w:val="003C3092"/>
    <w:rsid w:val="00401453"/>
    <w:rsid w:val="00402D5E"/>
    <w:rsid w:val="0042161E"/>
    <w:rsid w:val="00421EEB"/>
    <w:rsid w:val="00423BE5"/>
    <w:rsid w:val="00446A2E"/>
    <w:rsid w:val="00451B69"/>
    <w:rsid w:val="00454DAF"/>
    <w:rsid w:val="004572D6"/>
    <w:rsid w:val="004671CC"/>
    <w:rsid w:val="004A7261"/>
    <w:rsid w:val="004C2836"/>
    <w:rsid w:val="004D3B45"/>
    <w:rsid w:val="004E269F"/>
    <w:rsid w:val="004E3155"/>
    <w:rsid w:val="004F1FD4"/>
    <w:rsid w:val="00501DEE"/>
    <w:rsid w:val="00527B97"/>
    <w:rsid w:val="0053373B"/>
    <w:rsid w:val="00540FB3"/>
    <w:rsid w:val="00552D0A"/>
    <w:rsid w:val="00553799"/>
    <w:rsid w:val="00581A2A"/>
    <w:rsid w:val="00582CF2"/>
    <w:rsid w:val="0059768A"/>
    <w:rsid w:val="00597A0A"/>
    <w:rsid w:val="005A5814"/>
    <w:rsid w:val="005B2E24"/>
    <w:rsid w:val="005B7196"/>
    <w:rsid w:val="005C1FDC"/>
    <w:rsid w:val="005D3FAC"/>
    <w:rsid w:val="005D4C87"/>
    <w:rsid w:val="005F0502"/>
    <w:rsid w:val="006028BA"/>
    <w:rsid w:val="00606D3B"/>
    <w:rsid w:val="006559ED"/>
    <w:rsid w:val="00655F43"/>
    <w:rsid w:val="006643EC"/>
    <w:rsid w:val="00667030"/>
    <w:rsid w:val="00683E43"/>
    <w:rsid w:val="00685309"/>
    <w:rsid w:val="0069178E"/>
    <w:rsid w:val="00692079"/>
    <w:rsid w:val="00696399"/>
    <w:rsid w:val="006C6E93"/>
    <w:rsid w:val="006D0660"/>
    <w:rsid w:val="006D2453"/>
    <w:rsid w:val="006D6920"/>
    <w:rsid w:val="0071674C"/>
    <w:rsid w:val="007171C2"/>
    <w:rsid w:val="007308AA"/>
    <w:rsid w:val="00732BAE"/>
    <w:rsid w:val="007447CC"/>
    <w:rsid w:val="0075262A"/>
    <w:rsid w:val="007614C0"/>
    <w:rsid w:val="007625ED"/>
    <w:rsid w:val="00796256"/>
    <w:rsid w:val="007A5ECE"/>
    <w:rsid w:val="007A6258"/>
    <w:rsid w:val="007B7550"/>
    <w:rsid w:val="007B7D1C"/>
    <w:rsid w:val="007F40E6"/>
    <w:rsid w:val="007F63B6"/>
    <w:rsid w:val="00815F89"/>
    <w:rsid w:val="0083235A"/>
    <w:rsid w:val="00842446"/>
    <w:rsid w:val="00852E5B"/>
    <w:rsid w:val="00856354"/>
    <w:rsid w:val="008720B0"/>
    <w:rsid w:val="00876919"/>
    <w:rsid w:val="0089447A"/>
    <w:rsid w:val="008A28B9"/>
    <w:rsid w:val="008A3E6C"/>
    <w:rsid w:val="008B1667"/>
    <w:rsid w:val="008B41E9"/>
    <w:rsid w:val="008C46DF"/>
    <w:rsid w:val="0090609F"/>
    <w:rsid w:val="00946211"/>
    <w:rsid w:val="009569CA"/>
    <w:rsid w:val="00960014"/>
    <w:rsid w:val="00961E0F"/>
    <w:rsid w:val="009766E2"/>
    <w:rsid w:val="00992CD5"/>
    <w:rsid w:val="00997993"/>
    <w:rsid w:val="009B3C00"/>
    <w:rsid w:val="009B4919"/>
    <w:rsid w:val="009B5BF0"/>
    <w:rsid w:val="009F6A5B"/>
    <w:rsid w:val="00A05B9F"/>
    <w:rsid w:val="00A25992"/>
    <w:rsid w:val="00A27470"/>
    <w:rsid w:val="00A351A7"/>
    <w:rsid w:val="00A66D4D"/>
    <w:rsid w:val="00A7337B"/>
    <w:rsid w:val="00A82E1C"/>
    <w:rsid w:val="00AA2ECA"/>
    <w:rsid w:val="00AB3675"/>
    <w:rsid w:val="00AC29FC"/>
    <w:rsid w:val="00AC7BC5"/>
    <w:rsid w:val="00AF3E17"/>
    <w:rsid w:val="00AF5FDE"/>
    <w:rsid w:val="00B01D25"/>
    <w:rsid w:val="00B06142"/>
    <w:rsid w:val="00B07E91"/>
    <w:rsid w:val="00B13E76"/>
    <w:rsid w:val="00B176E2"/>
    <w:rsid w:val="00B212F8"/>
    <w:rsid w:val="00B6161F"/>
    <w:rsid w:val="00B6621E"/>
    <w:rsid w:val="00B6668E"/>
    <w:rsid w:val="00BA3B59"/>
    <w:rsid w:val="00BC164A"/>
    <w:rsid w:val="00BD6FB8"/>
    <w:rsid w:val="00C01DE3"/>
    <w:rsid w:val="00C2034C"/>
    <w:rsid w:val="00C479A0"/>
    <w:rsid w:val="00C62349"/>
    <w:rsid w:val="00CB7631"/>
    <w:rsid w:val="00CC1DDF"/>
    <w:rsid w:val="00CC64F4"/>
    <w:rsid w:val="00CD0F1F"/>
    <w:rsid w:val="00CE070B"/>
    <w:rsid w:val="00CF6E8E"/>
    <w:rsid w:val="00D048F6"/>
    <w:rsid w:val="00D105D2"/>
    <w:rsid w:val="00D31C7E"/>
    <w:rsid w:val="00D33740"/>
    <w:rsid w:val="00D45BC7"/>
    <w:rsid w:val="00D571F6"/>
    <w:rsid w:val="00DA0A5E"/>
    <w:rsid w:val="00DA1632"/>
    <w:rsid w:val="00DB1702"/>
    <w:rsid w:val="00DB18EE"/>
    <w:rsid w:val="00DB2BFD"/>
    <w:rsid w:val="00DC1380"/>
    <w:rsid w:val="00DD6155"/>
    <w:rsid w:val="00DF5692"/>
    <w:rsid w:val="00E06174"/>
    <w:rsid w:val="00E131CA"/>
    <w:rsid w:val="00E179E6"/>
    <w:rsid w:val="00E32120"/>
    <w:rsid w:val="00E43B16"/>
    <w:rsid w:val="00E50C1B"/>
    <w:rsid w:val="00E61291"/>
    <w:rsid w:val="00E72462"/>
    <w:rsid w:val="00E80616"/>
    <w:rsid w:val="00E9130D"/>
    <w:rsid w:val="00EB14C1"/>
    <w:rsid w:val="00EB3A38"/>
    <w:rsid w:val="00EB4C7A"/>
    <w:rsid w:val="00ED4841"/>
    <w:rsid w:val="00ED5531"/>
    <w:rsid w:val="00F0509D"/>
    <w:rsid w:val="00F132FE"/>
    <w:rsid w:val="00F14454"/>
    <w:rsid w:val="00F35F05"/>
    <w:rsid w:val="00F4130B"/>
    <w:rsid w:val="00F56DB2"/>
    <w:rsid w:val="00F60A8B"/>
    <w:rsid w:val="00F710E7"/>
    <w:rsid w:val="00FA5F88"/>
    <w:rsid w:val="00FB52B1"/>
    <w:rsid w:val="00FD72D1"/>
    <w:rsid w:val="00FE16C5"/>
    <w:rsid w:val="00FE1DD1"/>
    <w:rsid w:val="00FE5097"/>
    <w:rsid w:val="00FF28CD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A19F5"/>
  <w15:docId w15:val="{DF4BFE6B-ED0C-4734-8C52-7D71A633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ace Grotesk" w:eastAsiaTheme="minorHAnsi" w:hAnsi="Space Grotesk" w:cs="Rockwell (Headings)"/>
        <w:b/>
        <w:color w:val="000000" w:themeColor="text1"/>
        <w:szCs w:val="28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2FE"/>
    <w:pPr>
      <w:tabs>
        <w:tab w:val="left" w:pos="2608"/>
        <w:tab w:val="left" w:pos="3912"/>
      </w:tabs>
    </w:pPr>
    <w:rPr>
      <w:rFonts w:ascii="Roboto" w:hAnsi="Roboto"/>
      <w:b w:val="0"/>
    </w:rPr>
  </w:style>
  <w:style w:type="paragraph" w:styleId="Heading1">
    <w:name w:val="heading 1"/>
    <w:next w:val="BodyText"/>
    <w:link w:val="Heading1Char"/>
    <w:uiPriority w:val="9"/>
    <w:qFormat/>
    <w:rsid w:val="00F132FE"/>
    <w:pPr>
      <w:keepNext/>
      <w:keepLines/>
      <w:numPr>
        <w:numId w:val="4"/>
      </w:numPr>
      <w:spacing w:after="280" w:line="280" w:lineRule="exact"/>
      <w:ind w:left="357" w:hanging="357"/>
      <w:outlineLvl w:val="0"/>
    </w:pPr>
    <w:rPr>
      <w:rFonts w:eastAsiaTheme="majorEastAsia" w:cstheme="majorHAnsi"/>
      <w:bCs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0E6B92"/>
    <w:pPr>
      <w:numPr>
        <w:ilvl w:val="1"/>
      </w:numPr>
      <w:ind w:left="431" w:hanging="431"/>
      <w:outlineLvl w:val="1"/>
    </w:pPr>
    <w:rPr>
      <w:bCs w:val="0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0E6B92"/>
    <w:pPr>
      <w:numPr>
        <w:ilvl w:val="2"/>
      </w:numPr>
      <w:ind w:left="505" w:hanging="505"/>
      <w:outlineLvl w:val="2"/>
    </w:pPr>
    <w:rPr>
      <w:rFonts w:cstheme="majorBidi"/>
      <w:bCs/>
    </w:rPr>
  </w:style>
  <w:style w:type="paragraph" w:styleId="Heading4">
    <w:name w:val="heading 4"/>
    <w:basedOn w:val="Heading2"/>
    <w:next w:val="BodyText"/>
    <w:link w:val="Heading4Char"/>
    <w:uiPriority w:val="9"/>
    <w:semiHidden/>
    <w:unhideWhenUsed/>
    <w:rsid w:val="001210BB"/>
    <w:pPr>
      <w:numPr>
        <w:ilvl w:val="3"/>
      </w:numPr>
      <w:ind w:left="646" w:hanging="646"/>
      <w:outlineLvl w:val="3"/>
    </w:pPr>
    <w:rPr>
      <w:rFonts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B9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7F0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2FE"/>
    <w:rPr>
      <w:rFonts w:ascii="Roboto" w:eastAsiaTheme="majorEastAsia" w:hAnsi="Roboto" w:cstheme="majorHAnsi"/>
      <w:b w:val="0"/>
      <w:bCs/>
      <w:i w:val="0"/>
      <w:sz w:val="20"/>
    </w:rPr>
  </w:style>
  <w:style w:type="paragraph" w:styleId="Header">
    <w:name w:val="header"/>
    <w:basedOn w:val="Normal"/>
    <w:link w:val="HeaderChar"/>
    <w:uiPriority w:val="99"/>
    <w:unhideWhenUsed/>
    <w:rsid w:val="00F132FE"/>
    <w:pPr>
      <w:spacing w:line="216" w:lineRule="auto"/>
    </w:pPr>
    <w:rPr>
      <w:rFonts w:ascii="Space Grotesk Medium" w:hAnsi="Space Grotesk Medium"/>
    </w:rPr>
  </w:style>
  <w:style w:type="paragraph" w:styleId="BodyText">
    <w:name w:val="Body Text"/>
    <w:basedOn w:val="Normal"/>
    <w:link w:val="BodyTextChar"/>
    <w:uiPriority w:val="99"/>
    <w:qFormat/>
    <w:rsid w:val="00552D0A"/>
    <w:pPr>
      <w:spacing w:after="120" w:line="280" w:lineRule="atLeast"/>
      <w:ind w:left="2608"/>
    </w:pPr>
  </w:style>
  <w:style w:type="character" w:customStyle="1" w:styleId="BodyTextChar">
    <w:name w:val="Body Text Char"/>
    <w:basedOn w:val="DefaultParagraphFont"/>
    <w:link w:val="BodyText"/>
    <w:uiPriority w:val="99"/>
    <w:rsid w:val="00552D0A"/>
    <w:rPr>
      <w:rFonts w:ascii="Roboto" w:hAnsi="Roboto"/>
      <w:b w:val="0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132FE"/>
    <w:rPr>
      <w:rFonts w:ascii="Space Grotesk Medium" w:hAnsi="Space Grotesk Medium"/>
      <w:b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F132FE"/>
    <w:rPr>
      <w:rFonts w:ascii="Space Grotesk Medium" w:hAnsi="Space Grotesk Medium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F132FE"/>
    <w:rPr>
      <w:rFonts w:ascii="Space Grotesk Medium" w:hAnsi="Space Grotesk Medium"/>
      <w:b/>
      <w:i w:val="0"/>
      <w:sz w:val="17"/>
    </w:rPr>
  </w:style>
  <w:style w:type="paragraph" w:styleId="Title">
    <w:name w:val="Title"/>
    <w:basedOn w:val="Normal"/>
    <w:next w:val="BodyText"/>
    <w:link w:val="TitleChar"/>
    <w:uiPriority w:val="10"/>
    <w:qFormat/>
    <w:locked/>
    <w:rsid w:val="004E269F"/>
    <w:pPr>
      <w:spacing w:after="280"/>
      <w:contextualSpacing/>
    </w:pPr>
    <w:rPr>
      <w:rFonts w:ascii="Space Grotesk" w:eastAsiaTheme="majorEastAsia" w:hAnsi="Space Grotesk" w:cstheme="majorHAnsi"/>
      <w:b/>
      <w:kern w:val="28"/>
      <w:sz w:val="23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9F"/>
    <w:rPr>
      <w:rFonts w:ascii="Roboto" w:eastAsiaTheme="majorEastAsia" w:hAnsi="Roboto" w:cstheme="majorHAnsi"/>
      <w:b w:val="0"/>
      <w:i w:val="0"/>
      <w:kern w:val="28"/>
      <w:sz w:val="23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E6B92"/>
    <w:rPr>
      <w:rFonts w:asciiTheme="majorHAnsi" w:eastAsiaTheme="majorEastAsia" w:hAnsiTheme="majorHAnsi" w:cstheme="majorHAnsi"/>
      <w:b w:val="0"/>
      <w:i w:val="0"/>
      <w:sz w:val="20"/>
      <w:szCs w:val="26"/>
    </w:rPr>
  </w:style>
  <w:style w:type="paragraph" w:styleId="Subtitle">
    <w:name w:val="Subtitle"/>
    <w:basedOn w:val="Normal"/>
    <w:next w:val="BodyText"/>
    <w:link w:val="SubtitleChar"/>
    <w:uiPriority w:val="11"/>
    <w:rsid w:val="00F132FE"/>
    <w:pPr>
      <w:numPr>
        <w:ilvl w:val="1"/>
      </w:numPr>
    </w:pPr>
    <w:rPr>
      <w:rFonts w:ascii="Space Grotesk Medium" w:eastAsiaTheme="majorEastAsia" w:hAnsi="Space Grotesk Medium" w:cstheme="majorHAns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32FE"/>
    <w:rPr>
      <w:rFonts w:ascii="Space Grotesk Medium" w:eastAsiaTheme="majorEastAsia" w:hAnsi="Space Grotesk Medium" w:cstheme="majorHAnsi"/>
      <w:b/>
      <w:i w:val="0"/>
      <w:iCs/>
      <w:sz w:val="24"/>
      <w:szCs w:val="24"/>
    </w:rPr>
  </w:style>
  <w:style w:type="paragraph" w:styleId="ListParagraph">
    <w:name w:val="List Paragraph"/>
    <w:basedOn w:val="BodyText"/>
    <w:uiPriority w:val="34"/>
    <w:qFormat/>
    <w:rsid w:val="00F132FE"/>
    <w:pPr>
      <w:numPr>
        <w:numId w:val="1"/>
      </w:numPr>
      <w:spacing w:after="0"/>
      <w:contextualSpacing/>
    </w:pPr>
    <w:rPr>
      <w:b/>
    </w:rPr>
  </w:style>
  <w:style w:type="paragraph" w:styleId="NoSpacing">
    <w:name w:val="No Spacing"/>
    <w:uiPriority w:val="1"/>
    <w:rsid w:val="008B1667"/>
  </w:style>
  <w:style w:type="character" w:customStyle="1" w:styleId="Heading4Char">
    <w:name w:val="Heading 4 Char"/>
    <w:basedOn w:val="DefaultParagraphFont"/>
    <w:link w:val="Heading4"/>
    <w:uiPriority w:val="9"/>
    <w:semiHidden/>
    <w:rsid w:val="001210BB"/>
    <w:rPr>
      <w:rFonts w:asciiTheme="majorHAnsi" w:eastAsiaTheme="majorEastAsia" w:hAnsiTheme="majorHAnsi" w:cstheme="majorBidi"/>
      <w:b w:val="0"/>
      <w:bCs/>
      <w:i w:val="0"/>
      <w:iCs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B92"/>
    <w:rPr>
      <w:rFonts w:asciiTheme="majorHAnsi" w:eastAsiaTheme="majorEastAsia" w:hAnsiTheme="majorHAnsi" w:cstheme="majorBidi"/>
      <w:b w:val="0"/>
      <w:bCs/>
      <w:i w:val="0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92"/>
    <w:rPr>
      <w:rFonts w:ascii="Tahoma" w:hAnsi="Tahoma" w:cs="Tahoma"/>
      <w:b w:val="0"/>
      <w:i w:val="0"/>
      <w:sz w:val="16"/>
      <w:szCs w:val="16"/>
    </w:rPr>
  </w:style>
  <w:style w:type="character" w:styleId="Strong">
    <w:name w:val="Strong"/>
    <w:basedOn w:val="DefaultParagraphFont"/>
    <w:uiPriority w:val="8"/>
    <w:qFormat/>
    <w:rsid w:val="00F132FE"/>
    <w:rPr>
      <w:rFonts w:ascii="Space Grotesk" w:hAnsi="Space Grotesk"/>
      <w:b w:val="0"/>
      <w:bCs/>
      <w:i w:val="0"/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E50C1B"/>
    <w:pPr>
      <w:spacing w:after="200" w:line="276" w:lineRule="auto"/>
    </w:pPr>
    <w:rPr>
      <w:rFonts w:cstheme="minorBidi"/>
      <w:b/>
      <w:color w:val="49FF00" w:themeColor="accent1"/>
      <w:szCs w:val="20"/>
      <w:lang w:eastAsia="fi-FI"/>
    </w:rPr>
  </w:style>
  <w:style w:type="character" w:customStyle="1" w:styleId="DateChar">
    <w:name w:val="Date Char"/>
    <w:basedOn w:val="DefaultParagraphFont"/>
    <w:link w:val="Date"/>
    <w:uiPriority w:val="99"/>
    <w:rsid w:val="00E50C1B"/>
    <w:rPr>
      <w:rFonts w:ascii="Roboto" w:hAnsi="Roboto" w:cstheme="minorBidi"/>
      <w:b/>
      <w:i w:val="0"/>
      <w:color w:val="49FF00" w:themeColor="accent1"/>
      <w:sz w:val="20"/>
      <w:szCs w:val="20"/>
      <w:lang w:eastAsia="fi-FI"/>
    </w:rPr>
  </w:style>
  <w:style w:type="table" w:styleId="TableGrid">
    <w:name w:val="Table Grid"/>
    <w:basedOn w:val="TableNormal"/>
    <w:rsid w:val="00E50C1B"/>
    <w:rPr>
      <w:rFonts w:eastAsia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1632"/>
    <w:rPr>
      <w:rFonts w:ascii="Roboto" w:hAnsi="Roboto"/>
      <w:b w:val="0"/>
      <w:i w:val="0"/>
      <w:color w:val="808080"/>
      <w:sz w:val="20"/>
    </w:rPr>
  </w:style>
  <w:style w:type="paragraph" w:styleId="Closing">
    <w:name w:val="Closing"/>
    <w:basedOn w:val="BodyText"/>
    <w:link w:val="ClosingChar"/>
    <w:uiPriority w:val="99"/>
    <w:rsid w:val="00A351A7"/>
    <w:pPr>
      <w:spacing w:after="0"/>
    </w:pPr>
  </w:style>
  <w:style w:type="character" w:customStyle="1" w:styleId="ClosingChar">
    <w:name w:val="Closing Char"/>
    <w:basedOn w:val="DefaultParagraphFont"/>
    <w:link w:val="Closing"/>
    <w:uiPriority w:val="99"/>
    <w:rsid w:val="00A351A7"/>
    <w:rPr>
      <w:rFonts w:ascii="Roboto" w:hAnsi="Roboto"/>
      <w:b w:val="0"/>
      <w:i w:val="0"/>
      <w:sz w:val="17"/>
    </w:rPr>
  </w:style>
  <w:style w:type="paragraph" w:customStyle="1" w:styleId="Vastaanottaja">
    <w:name w:val="Vastaanottaja"/>
    <w:basedOn w:val="Normal"/>
    <w:rsid w:val="007625ED"/>
    <w:rPr>
      <w:rFonts w:eastAsia="Times New Roman" w:cs="Times New Roman"/>
      <w:szCs w:val="20"/>
      <w:lang w:val="en-US"/>
    </w:rPr>
  </w:style>
  <w:style w:type="paragraph" w:customStyle="1" w:styleId="Numeroituotsikko1">
    <w:name w:val="Numeroitu otsikko 1"/>
    <w:basedOn w:val="Heading1"/>
    <w:next w:val="BodyText"/>
    <w:qFormat/>
    <w:rsid w:val="00F132FE"/>
    <w:pPr>
      <w:numPr>
        <w:numId w:val="2"/>
      </w:numPr>
      <w:spacing w:before="240"/>
      <w:ind w:left="397" w:hanging="397"/>
    </w:pPr>
    <w:rPr>
      <w:rFonts w:ascii="Roboto" w:hAnsi="Roboto"/>
      <w:b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B92"/>
    <w:rPr>
      <w:rFonts w:asciiTheme="majorHAnsi" w:eastAsiaTheme="majorEastAsia" w:hAnsiTheme="majorHAnsi" w:cstheme="majorBidi"/>
      <w:b w:val="0"/>
      <w:i w:val="0"/>
      <w:color w:val="247F00" w:themeColor="accent1" w:themeShade="7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verkot.dom\dfs\Mallipohjat\Dokumenttipohjat%202019\Asiakirjamallit\Suomeksi\Erillisverkot.dotx" TargetMode="External"/></Relationships>
</file>

<file path=word/theme/theme1.xml><?xml version="1.0" encoding="utf-8"?>
<a:theme xmlns:a="http://schemas.openxmlformats.org/drawingml/2006/main" name="Office Theme">
  <a:themeElements>
    <a:clrScheme name="ERVE">
      <a:dk1>
        <a:sysClr val="windowText" lastClr="000000"/>
      </a:dk1>
      <a:lt1>
        <a:srgbClr val="F0F0F0"/>
      </a:lt1>
      <a:dk2>
        <a:srgbClr val="2E2E2E"/>
      </a:dk2>
      <a:lt2>
        <a:srgbClr val="D2D2C8"/>
      </a:lt2>
      <a:accent1>
        <a:srgbClr val="49FF00"/>
      </a:accent1>
      <a:accent2>
        <a:srgbClr val="64008F"/>
      </a:accent2>
      <a:accent3>
        <a:srgbClr val="004A06"/>
      </a:accent3>
      <a:accent4>
        <a:srgbClr val="92FF66"/>
      </a:accent4>
      <a:accent5>
        <a:srgbClr val="8333A5"/>
      </a:accent5>
      <a:accent6>
        <a:srgbClr val="336E38"/>
      </a:accent6>
      <a:hlink>
        <a:srgbClr val="0563C1"/>
      </a:hlink>
      <a:folHlink>
        <a:srgbClr val="FF6C00"/>
      </a:folHlink>
    </a:clrScheme>
    <a:fontScheme name="ERVE">
      <a:majorFont>
        <a:latin typeface="Space Grotesk 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85c3e1-2bef-4d9f-a146-a7546a78dc0c">
      <Terms xmlns="http://schemas.microsoft.com/office/infopath/2007/PartnerControls"/>
    </lcf76f155ced4ddcb4097134ff3c332f>
    <TaxCatchAll xmlns="68ab87f3-2926-4ce7-a6b7-d178580317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FED1B41BA38C647AC9F1200CD8C3643" ma:contentTypeVersion="15" ma:contentTypeDescription="Luo uusi asiakirja." ma:contentTypeScope="" ma:versionID="662ae1574599eb82049b9fec94b36f4c">
  <xsd:schema xmlns:xsd="http://www.w3.org/2001/XMLSchema" xmlns:xs="http://www.w3.org/2001/XMLSchema" xmlns:p="http://schemas.microsoft.com/office/2006/metadata/properties" xmlns:ns2="0085c3e1-2bef-4d9f-a146-a7546a78dc0c" xmlns:ns3="68ab87f3-2926-4ce7-a6b7-d17858031790" targetNamespace="http://schemas.microsoft.com/office/2006/metadata/properties" ma:root="true" ma:fieldsID="9e614edab56634f1cee76f075bbf3a80" ns2:_="" ns3:_="">
    <xsd:import namespace="0085c3e1-2bef-4d9f-a146-a7546a78dc0c"/>
    <xsd:import namespace="68ab87f3-2926-4ce7-a6b7-d178580317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c3e1-2bef-4d9f-a146-a7546a78d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uvien tunnisteet" ma:readOnly="false" ma:fieldId="{5cf76f15-5ced-4ddc-b409-7134ff3c332f}" ma:taxonomyMulti="true" ma:sspId="9f2fb0f5-e63c-4e8e-9ea5-5963d2211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87f3-2926-4ce7-a6b7-d178580317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b99687-e760-42e0-8c69-e40ca2a26d46}" ma:internalName="TaxCatchAll" ma:showField="CatchAllData" ma:web="68ab87f3-2926-4ce7-a6b7-d178580317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653C7-A94F-4DBE-AC33-39A5EE8EFC88}">
  <ds:schemaRefs>
    <ds:schemaRef ds:uri="0085c3e1-2bef-4d9f-a146-a7546a78dc0c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infopath/2007/PartnerControls"/>
    <ds:schemaRef ds:uri="68ab87f3-2926-4ce7-a6b7-d1785803179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6B6579-CEF0-41AD-BB06-E75D4BD48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AD5EB-079B-47C4-8D56-AB9806725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5c3e1-2bef-4d9f-a146-a7546a78dc0c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CD4FD5-2DA7-4D13-84CA-4BB1FE2E3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Erillisverkot.dotx</Template>
  <TotalTime>2</TotalTime>
  <Pages>1</Pages>
  <Words>57</Words>
  <Characters>465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Paasi Elina</dc:creator>
  <cp:keywords/>
  <cp:lastModifiedBy>Spolander Elisa</cp:lastModifiedBy>
  <cp:revision>2</cp:revision>
  <cp:lastPrinted>2024-02-07T14:35:00Z</cp:lastPrinted>
  <dcterms:created xsi:type="dcterms:W3CDTF">2024-04-05T11:17:00Z</dcterms:created>
  <dcterms:modified xsi:type="dcterms:W3CDTF">2024-04-05T11:17:00Z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0x010100AFED1B41BA38C647AC9F1200CD8C3643</vt:lpwstr>
  </property>
  <property fmtid="{D5CDD505-2E9C-101B-9397-08002B2CF9AE}" pid="3" name="MediaServiceImageTags">
    <vt:lpwstr/>
  </property>
</Properties>
</file>